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03A4D49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5C8598CE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0C43FB9E" w14:textId="44362A29" w:rsidR="00265218" w:rsidRPr="00410E03" w:rsidRDefault="00995323" w:rsidP="0035052D">
            <w:pPr>
              <w:pStyle w:val="Title"/>
            </w:pPr>
            <w:r>
              <w:t>Rental Inquiry Form</w:t>
            </w:r>
          </w:p>
        </w:tc>
        <w:tc>
          <w:tcPr>
            <w:tcW w:w="2405" w:type="pct"/>
            <w:shd w:val="clear" w:color="auto" w:fill="auto"/>
          </w:tcPr>
          <w:p w14:paraId="27189BA4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7617A1BD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33D18DC7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657C3AF5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69EEB93F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0645837A" w14:textId="77777777" w:rsidR="00BC1B68" w:rsidRPr="00410E03" w:rsidRDefault="00BC1B68" w:rsidP="00915359"/>
        </w:tc>
      </w:tr>
      <w:tr w:rsidR="00265218" w:rsidRPr="00410E03" w14:paraId="26281583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0938D673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5E132922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6487B45F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51F7C00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63E4DD85" w14:textId="77777777" w:rsidR="00C50E6D" w:rsidRPr="00410E03" w:rsidRDefault="00C50E6D" w:rsidP="00915359"/>
              </w:tc>
            </w:tr>
            <w:tr w:rsidR="00C50E6D" w:rsidRPr="009F4149" w14:paraId="5BD99E6E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201DD3D2" w14:textId="467C7DE6" w:rsidR="00C50E6D" w:rsidRPr="009F4149" w:rsidRDefault="00995323" w:rsidP="009F4149">
                  <w:pPr>
                    <w:pStyle w:val="BoldText"/>
                  </w:pPr>
                  <w:r>
                    <w:t xml:space="preserve">Today’s </w:t>
                  </w:r>
                  <w:sdt>
                    <w:sdtPr>
                      <w:id w:val="-1025244187"/>
                      <w:placeholder>
                        <w:docPart w:val="9B73289C97DE4907BBC17225E83422E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3353EA4B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35501245" w14:textId="2931893E" w:rsidR="00C50E6D" w:rsidRPr="009F4149" w:rsidRDefault="00164FD1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6767897C20CD417594B9B2CF46F96C14"/>
                      </w:placeholder>
                      <w15:appearance w15:val="hidden"/>
                      <w:text/>
                    </w:sdtPr>
                    <w:sdtEndPr/>
                    <w:sdtContent>
                      <w:r w:rsidR="00995323">
                        <w:t>Contact Name</w:t>
                      </w:r>
                      <w:r w:rsidR="001851BD">
                        <w:t xml:space="preserve"> </w:t>
                      </w:r>
                    </w:sdtContent>
                  </w:sdt>
                </w:p>
              </w:tc>
            </w:tr>
            <w:tr w:rsidR="001851BD" w:rsidRPr="00410E03" w14:paraId="71898DE2" w14:textId="77777777" w:rsidTr="00A47223"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43641515" w14:textId="77777777" w:rsidR="001851BD" w:rsidRPr="00410E03" w:rsidRDefault="001851BD" w:rsidP="00995323">
                  <w:pPr>
                    <w:jc w:val="both"/>
                  </w:pPr>
                </w:p>
              </w:tc>
            </w:tr>
            <w:tr w:rsidR="00E141F4" w:rsidRPr="009F4149" w14:paraId="2CFCC8F0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5150D57" w14:textId="40489BAC" w:rsidR="00E141F4" w:rsidRPr="009F4149" w:rsidRDefault="00995323" w:rsidP="009F4149">
                  <w:pPr>
                    <w:pStyle w:val="BoldText"/>
                  </w:pPr>
                  <w:r>
                    <w:t>Organization/Company Name</w:t>
                  </w:r>
                </w:p>
              </w:tc>
              <w:tc>
                <w:tcPr>
                  <w:tcW w:w="300" w:type="dxa"/>
                </w:tcPr>
                <w:p w14:paraId="53AD8E5B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43B2B66" w14:textId="5422CD77" w:rsidR="00E141F4" w:rsidRPr="009F4149" w:rsidRDefault="00E141F4" w:rsidP="009F4149">
                  <w:pPr>
                    <w:pStyle w:val="BoldText"/>
                  </w:pPr>
                </w:p>
              </w:tc>
            </w:tr>
            <w:tr w:rsidR="00E141F4" w:rsidRPr="00410E03" w14:paraId="6424BC65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78B573B4" w14:textId="054FB90D" w:rsidR="00E141F4" w:rsidRPr="00410E03" w:rsidRDefault="00995323" w:rsidP="0035052D">
                  <w:pPr>
                    <w:pStyle w:val="BlueBoldText"/>
                  </w:pPr>
                  <w:r>
                    <w:t>Rental and Contact Information</w:t>
                  </w:r>
                </w:p>
              </w:tc>
            </w:tr>
            <w:tr w:rsidR="00E141F4" w:rsidRPr="00410E03" w14:paraId="22E3B237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05C6035" w14:textId="77777777" w:rsidR="00E141F4" w:rsidRPr="00410E03" w:rsidRDefault="00E141F4" w:rsidP="00915359"/>
              </w:tc>
            </w:tr>
            <w:tr w:rsidR="001851BD" w:rsidRPr="00410E03" w14:paraId="500A1213" w14:textId="77777777" w:rsidTr="006D36AD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4389D42" w14:textId="77777777" w:rsidR="001851BD" w:rsidRPr="00410E03" w:rsidRDefault="001851BD" w:rsidP="00915359"/>
              </w:tc>
              <w:tc>
                <w:tcPr>
                  <w:tcW w:w="300" w:type="dxa"/>
                  <w:gridSpan w:val="2"/>
                </w:tcPr>
                <w:p w14:paraId="5AF5A612" w14:textId="77777777" w:rsidR="001851BD" w:rsidRPr="00410E03" w:rsidRDefault="001851BD" w:rsidP="00915359"/>
              </w:tc>
              <w:tc>
                <w:tcPr>
                  <w:tcW w:w="6481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94B7D13" w14:textId="77777777" w:rsidR="001851BD" w:rsidRPr="00410E03" w:rsidRDefault="001851BD" w:rsidP="00915359"/>
              </w:tc>
            </w:tr>
            <w:tr w:rsidR="00E301A2" w:rsidRPr="009F4149" w14:paraId="5971E04A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2D644A61" w14:textId="5925AA71" w:rsidR="00E301A2" w:rsidRPr="009F4149" w:rsidRDefault="00995323" w:rsidP="009F4149">
                  <w:pPr>
                    <w:pStyle w:val="BoldText"/>
                  </w:pPr>
                  <w:r>
                    <w:t>Phone</w:t>
                  </w:r>
                </w:p>
              </w:tc>
              <w:tc>
                <w:tcPr>
                  <w:tcW w:w="3385" w:type="dxa"/>
                  <w:gridSpan w:val="5"/>
                </w:tcPr>
                <w:p w14:paraId="7B863F28" w14:textId="6F4ADA85" w:rsidR="00E301A2" w:rsidRPr="009F4149" w:rsidRDefault="001851BD" w:rsidP="009F4149">
                  <w:pPr>
                    <w:pStyle w:val="BoldText"/>
                  </w:pPr>
                  <w:r>
                    <w:t>Email Address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6831CC27" w14:textId="03095B44" w:rsidR="00E301A2" w:rsidRPr="009F4149" w:rsidRDefault="00E301A2" w:rsidP="009F4149">
                  <w:pPr>
                    <w:pStyle w:val="BoldText"/>
                  </w:pPr>
                </w:p>
              </w:tc>
            </w:tr>
            <w:tr w:rsidR="00E61D15" w:rsidRPr="00410E03" w14:paraId="6DE1B3C3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00B654D9" w14:textId="77777777" w:rsidR="00E61D15" w:rsidRPr="00410E03" w:rsidRDefault="00E61D15" w:rsidP="00915359"/>
              </w:tc>
            </w:tr>
            <w:tr w:rsidR="00E61D15" w:rsidRPr="00410E03" w14:paraId="32AD9DE8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6BA431F" w14:textId="77777777" w:rsidR="00E61D15" w:rsidRPr="00410E03" w:rsidRDefault="00164FD1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DF7B383AD5D140FBA32AB3ECEBE0E30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39791CF1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98F961C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47E9F4B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8B1C209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466D992D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759A3F3E" w14:textId="77777777" w:rsidR="00E61D15" w:rsidRPr="00410E03" w:rsidRDefault="00E61D15" w:rsidP="00915359"/>
              </w:tc>
            </w:tr>
            <w:tr w:rsidR="00E61D15" w:rsidRPr="009F4149" w14:paraId="5448601F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6582748" w14:textId="77777777" w:rsidR="00E61D15" w:rsidRPr="009F4149" w:rsidRDefault="00164FD1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518A4C987E2B4FB9807300B3F14CC74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2EE7FE47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512ACDB" w14:textId="77777777" w:rsidR="00E61D15" w:rsidRPr="009F4149" w:rsidRDefault="00164FD1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CFC390C2D44747D5AB8A7FE91CBE635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087E16D8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683F024E" w14:textId="77777777" w:rsidR="00E61D15" w:rsidRPr="009F4149" w:rsidRDefault="00164FD1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DB84EAC0CA5A4CEDB412674BD7166B0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4812966C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79C73C7" w14:textId="77777777" w:rsidR="00E61D15" w:rsidRPr="00410E03" w:rsidRDefault="00E61D15" w:rsidP="00915359"/>
              </w:tc>
            </w:tr>
            <w:tr w:rsidR="00E61D15" w:rsidRPr="00410E03" w14:paraId="7F419ECF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219444" w14:textId="5D284097" w:rsidR="00E61D15" w:rsidRPr="00410E03" w:rsidRDefault="00995323" w:rsidP="0035052D">
                  <w:pPr>
                    <w:pStyle w:val="BoldText"/>
                  </w:pPr>
                  <w:r>
                    <w:t xml:space="preserve">Type of Event </w:t>
                  </w:r>
                </w:p>
              </w:tc>
            </w:tr>
            <w:tr w:rsidR="00915359" w:rsidRPr="00410E03" w14:paraId="0E165F0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3766E8D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17BDABC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7832B06" w14:textId="77777777" w:rsidR="00915359" w:rsidRPr="00410E03" w:rsidRDefault="00915359" w:rsidP="00915359"/>
              </w:tc>
            </w:tr>
            <w:tr w:rsidR="00915359" w:rsidRPr="00410E03" w14:paraId="7BF2E4C7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B48147E" w14:textId="19D9A1E4" w:rsidR="00915359" w:rsidRPr="00410E03" w:rsidRDefault="00995323" w:rsidP="0035052D">
                  <w:pPr>
                    <w:pStyle w:val="BoldText"/>
                  </w:pPr>
                  <w:r>
                    <w:t>Estimated # of Guests</w:t>
                  </w:r>
                </w:p>
              </w:tc>
              <w:tc>
                <w:tcPr>
                  <w:tcW w:w="300" w:type="dxa"/>
                </w:tcPr>
                <w:p w14:paraId="6746D8CC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3F7FEB3" w14:textId="57B5788C" w:rsidR="00915359" w:rsidRPr="00410E03" w:rsidRDefault="00995323" w:rsidP="0035052D">
                  <w:pPr>
                    <w:pStyle w:val="BoldText"/>
                  </w:pPr>
                  <w:r>
                    <w:t>Preferred Date(s)</w:t>
                  </w:r>
                </w:p>
              </w:tc>
            </w:tr>
            <w:tr w:rsidR="00915359" w:rsidRPr="00410E03" w14:paraId="2A92925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03F98A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12CF5FE3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89E438F" w14:textId="77777777" w:rsidR="00915359" w:rsidRPr="00410E03" w:rsidRDefault="00915359" w:rsidP="00915359"/>
              </w:tc>
            </w:tr>
            <w:tr w:rsidR="00915359" w:rsidRPr="00410E03" w14:paraId="41DF908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4055286" w14:textId="4CBFB0A7" w:rsidR="00915359" w:rsidRPr="00410E03" w:rsidRDefault="00995323" w:rsidP="0035052D">
                  <w:pPr>
                    <w:pStyle w:val="BoldText"/>
                  </w:pPr>
                  <w:r>
                    <w:t xml:space="preserve">Membership Type </w:t>
                  </w:r>
                </w:p>
              </w:tc>
              <w:tc>
                <w:tcPr>
                  <w:tcW w:w="300" w:type="dxa"/>
                </w:tcPr>
                <w:p w14:paraId="6B3BB19F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C1A23E2" w14:textId="3A583D02" w:rsidR="00915359" w:rsidRPr="00410E03" w:rsidRDefault="00315BEA" w:rsidP="0035052D">
                  <w:pPr>
                    <w:pStyle w:val="BoldText"/>
                  </w:pPr>
                  <w:r>
                    <w:t>Preferred Time(s)</w:t>
                  </w:r>
                </w:p>
              </w:tc>
            </w:tr>
            <w:tr w:rsidR="001851BD" w:rsidRPr="00410E03" w14:paraId="58C60E0A" w14:textId="77777777" w:rsidTr="00025943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1EAC730A" w14:textId="77777777" w:rsidR="001851BD" w:rsidRPr="00410E03" w:rsidRDefault="001851BD" w:rsidP="00915359"/>
              </w:tc>
            </w:tr>
            <w:tr w:rsidR="001851BD" w:rsidRPr="00410E03" w14:paraId="16368BDD" w14:textId="77777777" w:rsidTr="00F31C5A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FD05416" w14:textId="6026CB66" w:rsidR="001851BD" w:rsidRPr="00410E03" w:rsidRDefault="001851BD" w:rsidP="0035052D">
                  <w:pPr>
                    <w:pStyle w:val="BoldText"/>
                  </w:pPr>
                  <w:r>
                    <w:t>Preferred Space (</w:t>
                  </w:r>
                  <w:proofErr w:type="spellStart"/>
                  <w:r>
                    <w:t>Leedom</w:t>
                  </w:r>
                  <w:proofErr w:type="spellEnd"/>
                  <w:r>
                    <w:t xml:space="preserve"> Hall or Dining Room)</w:t>
                  </w:r>
                </w:p>
              </w:tc>
            </w:tr>
            <w:tr w:rsidR="001851BD" w:rsidRPr="00410E03" w14:paraId="03192500" w14:textId="77777777" w:rsidTr="00CB4DBB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493EA3A7" w14:textId="77777777" w:rsidR="001851BD" w:rsidRPr="00410E03" w:rsidRDefault="001851BD" w:rsidP="00915359"/>
              </w:tc>
            </w:tr>
            <w:tr w:rsidR="00915359" w:rsidRPr="00410E03" w14:paraId="4E0FB48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6AD109E" w14:textId="50C3951D" w:rsidR="00915359" w:rsidRPr="00410E03" w:rsidRDefault="001851BD" w:rsidP="0035052D">
                  <w:pPr>
                    <w:pStyle w:val="BoldText"/>
                  </w:pPr>
                  <w:r>
                    <w:t>Additional Information</w:t>
                  </w:r>
                </w:p>
              </w:tc>
              <w:tc>
                <w:tcPr>
                  <w:tcW w:w="300" w:type="dxa"/>
                </w:tcPr>
                <w:p w14:paraId="68637044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9D6BCA4" w14:textId="5BE3C9C0" w:rsidR="00915359" w:rsidRPr="00410E03" w:rsidRDefault="00915359" w:rsidP="0035052D">
                  <w:pPr>
                    <w:pStyle w:val="BoldText"/>
                  </w:pPr>
                </w:p>
              </w:tc>
            </w:tr>
          </w:tbl>
          <w:p w14:paraId="4B8E37F3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2A053DFE" w14:textId="77777777" w:rsidR="00265218" w:rsidRPr="00410E03" w:rsidRDefault="00265218" w:rsidP="00CF31BB"/>
        </w:tc>
      </w:tr>
    </w:tbl>
    <w:p w14:paraId="6ACE0D11" w14:textId="77777777"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F4A0F" w14:textId="77777777" w:rsidR="00164FD1" w:rsidRDefault="00164FD1" w:rsidP="00CF31BB">
      <w:r>
        <w:separator/>
      </w:r>
    </w:p>
  </w:endnote>
  <w:endnote w:type="continuationSeparator" w:id="0">
    <w:p w14:paraId="0800C4AD" w14:textId="77777777" w:rsidR="00164FD1" w:rsidRDefault="00164FD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634"/>
      <w:gridCol w:w="2963"/>
      <w:gridCol w:w="3597"/>
    </w:tblGrid>
    <w:tr w:rsidR="003071A0" w:rsidRPr="009F4149" w14:paraId="0D62EA69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1FE070CC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4854B1" wp14:editId="31E5E61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4713DA32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4854B1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4713DA32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gridSpan w:val="2"/>
          <w:shd w:val="clear" w:color="auto" w:fill="auto"/>
          <w:vAlign w:val="center"/>
        </w:tcPr>
        <w:p w14:paraId="005402C7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BB8C763" wp14:editId="5AC6024C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F368A9C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1FB3667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952F592" wp14:editId="7EA3EBAE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D4E2009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21FE2603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26C7699B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gridSpan w:val="2"/>
          <w:shd w:val="clear" w:color="auto" w:fill="auto"/>
          <w:vAlign w:val="center"/>
        </w:tcPr>
        <w:p w14:paraId="4B2B2045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081E369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7B4F49AC" w14:textId="77777777" w:rsidTr="004C1D83">
      <w:tc>
        <w:tcPr>
          <w:tcW w:w="4230" w:type="dxa"/>
          <w:gridSpan w:val="2"/>
          <w:shd w:val="clear" w:color="auto" w:fill="auto"/>
          <w:vAlign w:val="center"/>
        </w:tcPr>
        <w:p w14:paraId="2E050606" w14:textId="46487801" w:rsidR="004C1D83" w:rsidRPr="009F4149" w:rsidRDefault="004C1D83" w:rsidP="004C1D83">
          <w:pPr>
            <w:pStyle w:val="Contacts"/>
          </w:pPr>
          <w:r>
            <w:t>809 S. Washington Street, Denver, CO  80209</w:t>
          </w:r>
        </w:p>
      </w:tc>
      <w:tc>
        <w:tcPr>
          <w:tcW w:w="2963" w:type="dxa"/>
          <w:shd w:val="clear" w:color="auto" w:fill="auto"/>
          <w:vAlign w:val="center"/>
        </w:tcPr>
        <w:p w14:paraId="11C4F238" w14:textId="2B8F7DB4" w:rsidR="00AE3FB7" w:rsidRPr="009F4149" w:rsidRDefault="004C1D83" w:rsidP="009F4149">
          <w:pPr>
            <w:pStyle w:val="Contacts"/>
          </w:pPr>
          <w:r>
            <w:t>303-733-4643</w:t>
          </w:r>
        </w:p>
      </w:tc>
      <w:tc>
        <w:tcPr>
          <w:tcW w:w="3597" w:type="dxa"/>
          <w:shd w:val="clear" w:color="auto" w:fill="auto"/>
          <w:vAlign w:val="center"/>
        </w:tcPr>
        <w:p w14:paraId="4B8D003F" w14:textId="35F50209" w:rsidR="00AE3FB7" w:rsidRPr="009F4149" w:rsidRDefault="004C1D83" w:rsidP="009F4149">
          <w:pPr>
            <w:pStyle w:val="Contacts"/>
          </w:pPr>
          <w:r>
            <w:t>hello@wscc-denver.org</w:t>
          </w:r>
        </w:p>
      </w:tc>
    </w:tr>
  </w:tbl>
  <w:p w14:paraId="2BCA550E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719565F9" wp14:editId="0B75F3BA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CADB0B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DDD99" w14:textId="77777777" w:rsidR="00164FD1" w:rsidRDefault="00164FD1" w:rsidP="00CF31BB">
      <w:r>
        <w:separator/>
      </w:r>
    </w:p>
  </w:footnote>
  <w:footnote w:type="continuationSeparator" w:id="0">
    <w:p w14:paraId="4B6E133C" w14:textId="77777777" w:rsidR="00164FD1" w:rsidRDefault="00164FD1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45F3" w14:textId="72B42873" w:rsidR="00BC1B68" w:rsidRPr="00835DE8" w:rsidRDefault="004C1D83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27CA88E1" wp14:editId="3555DDCD">
          <wp:simplePos x="0" y="0"/>
          <wp:positionH relativeFrom="column">
            <wp:posOffset>5358130</wp:posOffset>
          </wp:positionH>
          <wp:positionV relativeFrom="paragraph">
            <wp:posOffset>-401955</wp:posOffset>
          </wp:positionV>
          <wp:extent cx="1426464" cy="1380744"/>
          <wp:effectExtent l="0" t="0" r="2540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1380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A955F61" wp14:editId="20CE6B1E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AC206A" id="Group 13" o:spid="_x0000_s1026" alt="&quot;&quot;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23"/>
    <w:rsid w:val="0005135F"/>
    <w:rsid w:val="000C75BF"/>
    <w:rsid w:val="001034AB"/>
    <w:rsid w:val="00110721"/>
    <w:rsid w:val="001257F0"/>
    <w:rsid w:val="0016108E"/>
    <w:rsid w:val="00164FD1"/>
    <w:rsid w:val="001851BD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15BEA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1D83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95323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5D5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eGould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73289C97DE4907BBC17225E8342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41338-C825-4F69-83B6-9FE572417155}"/>
      </w:docPartPr>
      <w:docPartBody>
        <w:p w:rsidR="00000000" w:rsidRDefault="00EF687E">
          <w:pPr>
            <w:pStyle w:val="9B73289C97DE4907BBC17225E83422E8"/>
          </w:pPr>
          <w:r w:rsidRPr="009F4149">
            <w:t>Date</w:t>
          </w:r>
        </w:p>
      </w:docPartBody>
    </w:docPart>
    <w:docPart>
      <w:docPartPr>
        <w:name w:val="6767897C20CD417594B9B2CF46F96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63D58-60DA-403A-958C-B0C3E719EFD6}"/>
      </w:docPartPr>
      <w:docPartBody>
        <w:p w:rsidR="00000000" w:rsidRDefault="00EF687E">
          <w:pPr>
            <w:pStyle w:val="6767897C20CD417594B9B2CF46F96C14"/>
          </w:pPr>
          <w:r w:rsidRPr="009F4149">
            <w:t>Agent/Representative Name</w:t>
          </w:r>
        </w:p>
      </w:docPartBody>
    </w:docPart>
    <w:docPart>
      <w:docPartPr>
        <w:name w:val="DF7B383AD5D140FBA32AB3ECEBE0E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B50FE-8555-4219-B8AC-6BD344E9AAF4}"/>
      </w:docPartPr>
      <w:docPartBody>
        <w:p w:rsidR="00000000" w:rsidRDefault="00EF687E">
          <w:pPr>
            <w:pStyle w:val="DF7B383AD5D140FBA32AB3ECEBE0E304"/>
          </w:pPr>
          <w:r w:rsidRPr="00410E03">
            <w:t>Address</w:t>
          </w:r>
        </w:p>
      </w:docPartBody>
    </w:docPart>
    <w:docPart>
      <w:docPartPr>
        <w:name w:val="518A4C987E2B4FB9807300B3F14CC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93FFD-8A0C-40CC-B833-2A5985C732AE}"/>
      </w:docPartPr>
      <w:docPartBody>
        <w:p w:rsidR="00000000" w:rsidRDefault="00EF687E">
          <w:pPr>
            <w:pStyle w:val="518A4C987E2B4FB9807300B3F14CC743"/>
          </w:pPr>
          <w:r w:rsidRPr="009F4149">
            <w:t>City</w:t>
          </w:r>
        </w:p>
      </w:docPartBody>
    </w:docPart>
    <w:docPart>
      <w:docPartPr>
        <w:name w:val="CFC390C2D44747D5AB8A7FE91CBE6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77C09-792E-4178-B11F-CA104A887627}"/>
      </w:docPartPr>
      <w:docPartBody>
        <w:p w:rsidR="00000000" w:rsidRDefault="00EF687E">
          <w:pPr>
            <w:pStyle w:val="CFC390C2D44747D5AB8A7FE91CBE635D"/>
          </w:pPr>
          <w:r w:rsidRPr="009F4149">
            <w:t>State.</w:t>
          </w:r>
        </w:p>
      </w:docPartBody>
    </w:docPart>
    <w:docPart>
      <w:docPartPr>
        <w:name w:val="DB84EAC0CA5A4CEDB412674BD7166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44A00-6EA2-4350-9736-C63DCF12FE0C}"/>
      </w:docPartPr>
      <w:docPartBody>
        <w:p w:rsidR="00000000" w:rsidRDefault="00EF687E">
          <w:pPr>
            <w:pStyle w:val="DB84EAC0CA5A4CEDB412674BD7166B08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87E"/>
    <w:rsid w:val="00EF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1B46F29AB949E385C21F50232EE882">
    <w:name w:val="D91B46F29AB949E385C21F50232EE882"/>
  </w:style>
  <w:style w:type="paragraph" w:customStyle="1" w:styleId="9B73289C97DE4907BBC17225E83422E8">
    <w:name w:val="9B73289C97DE4907BBC17225E83422E8"/>
  </w:style>
  <w:style w:type="paragraph" w:customStyle="1" w:styleId="6767897C20CD417594B9B2CF46F96C14">
    <w:name w:val="6767897C20CD417594B9B2CF46F96C14"/>
  </w:style>
  <w:style w:type="paragraph" w:customStyle="1" w:styleId="5AB1BF840AA341F6A05140A8C5799537">
    <w:name w:val="5AB1BF840AA341F6A05140A8C5799537"/>
  </w:style>
  <w:style w:type="paragraph" w:customStyle="1" w:styleId="B9084CDAF9F9476CB8740A822E5ECA5C">
    <w:name w:val="B9084CDAF9F9476CB8740A822E5ECA5C"/>
  </w:style>
  <w:style w:type="paragraph" w:customStyle="1" w:styleId="6741E4CD8CD743F7BB004BE17C271DF0">
    <w:name w:val="6741E4CD8CD743F7BB004BE17C271DF0"/>
  </w:style>
  <w:style w:type="paragraph" w:customStyle="1" w:styleId="9C27E1E279014CC78CD82DE3BE01028F">
    <w:name w:val="9C27E1E279014CC78CD82DE3BE01028F"/>
  </w:style>
  <w:style w:type="paragraph" w:customStyle="1" w:styleId="9884B50AD2FE4C91ACC8A03F3ECAFF80">
    <w:name w:val="9884B50AD2FE4C91ACC8A03F3ECAFF80"/>
  </w:style>
  <w:style w:type="paragraph" w:customStyle="1" w:styleId="85FAFDE161BA45288E5D2285DBD12FF8">
    <w:name w:val="85FAFDE161BA45288E5D2285DBD12FF8"/>
  </w:style>
  <w:style w:type="paragraph" w:customStyle="1" w:styleId="DF7B383AD5D140FBA32AB3ECEBE0E304">
    <w:name w:val="DF7B383AD5D140FBA32AB3ECEBE0E304"/>
  </w:style>
  <w:style w:type="paragraph" w:customStyle="1" w:styleId="518A4C987E2B4FB9807300B3F14CC743">
    <w:name w:val="518A4C987E2B4FB9807300B3F14CC743"/>
  </w:style>
  <w:style w:type="paragraph" w:customStyle="1" w:styleId="CFC390C2D44747D5AB8A7FE91CBE635D">
    <w:name w:val="CFC390C2D44747D5AB8A7FE91CBE635D"/>
  </w:style>
  <w:style w:type="paragraph" w:customStyle="1" w:styleId="DB84EAC0CA5A4CEDB412674BD7166B08">
    <w:name w:val="DB84EAC0CA5A4CEDB412674BD7166B08"/>
  </w:style>
  <w:style w:type="paragraph" w:customStyle="1" w:styleId="0AE2161974584E91A35DFC868F09FC94">
    <w:name w:val="0AE2161974584E91A35DFC868F09FC94"/>
  </w:style>
  <w:style w:type="paragraph" w:customStyle="1" w:styleId="7A45C44D27B8451A81D690E1A2969390">
    <w:name w:val="7A45C44D27B8451A81D690E1A2969390"/>
  </w:style>
  <w:style w:type="paragraph" w:customStyle="1" w:styleId="AB9665DCF6BE407AB84229E0396AB18B">
    <w:name w:val="AB9665DCF6BE407AB84229E0396AB18B"/>
  </w:style>
  <w:style w:type="paragraph" w:customStyle="1" w:styleId="0F5AEA9617574D60BDFCD65BE83907A9">
    <w:name w:val="0F5AEA9617574D60BDFCD65BE83907A9"/>
  </w:style>
  <w:style w:type="paragraph" w:customStyle="1" w:styleId="4E6160EDBAB6485C948453BD367EA740">
    <w:name w:val="4E6160EDBAB6485C948453BD367EA740"/>
  </w:style>
  <w:style w:type="paragraph" w:customStyle="1" w:styleId="4D0715C3CA1C4E6081E56B165D358BE5">
    <w:name w:val="4D0715C3CA1C4E6081E56B165D358BE5"/>
  </w:style>
  <w:style w:type="paragraph" w:customStyle="1" w:styleId="0585524DD198487B8C97987A0E3997CE">
    <w:name w:val="0585524DD198487B8C97987A0E3997CE"/>
  </w:style>
  <w:style w:type="paragraph" w:customStyle="1" w:styleId="F081224465C5413A94A568D7E8145968">
    <w:name w:val="F081224465C5413A94A568D7E8145968"/>
  </w:style>
  <w:style w:type="paragraph" w:customStyle="1" w:styleId="DF8320AEAF42413D8D6B49298B9B49E4">
    <w:name w:val="DF8320AEAF42413D8D6B49298B9B49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36E4EF-7C02-4F9A-96CB-D4211EF70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2021-07-22T17:39:00Z</dcterms:created>
  <dcterms:modified xsi:type="dcterms:W3CDTF">2021-07-22T18:14:00Z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